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B380" w14:textId="77777777" w:rsidR="00F42531" w:rsidRDefault="00F42531" w:rsidP="00B71282">
      <w:pPr>
        <w:pStyle w:val="SupenEncabezado"/>
        <w:spacing w:line="276" w:lineRule="auto"/>
        <w:rPr>
          <w:rStyle w:val="SupenEncabezadoCar"/>
          <w:b/>
          <w:bCs/>
        </w:rPr>
      </w:pPr>
    </w:p>
    <w:p w14:paraId="70D748E9" w14:textId="2BFB9BA4" w:rsidR="003262D5" w:rsidRDefault="00D55C84" w:rsidP="00B71282">
      <w:pPr>
        <w:pStyle w:val="SupenEncabezado"/>
        <w:spacing w:line="276" w:lineRule="auto"/>
        <w:rPr>
          <w:rStyle w:val="SupenEncabezadoCar"/>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B71282" w:rsidRPr="00F42531">
            <w:rPr>
              <w:rStyle w:val="SupenEncabezadoCar"/>
              <w:b/>
              <w:bCs/>
            </w:rPr>
            <w:t>SP-A-</w:t>
          </w:r>
          <w:r w:rsidR="00F42531" w:rsidRPr="00F42531">
            <w:rPr>
              <w:rStyle w:val="SupenEncabezadoCar"/>
              <w:b/>
              <w:bCs/>
            </w:rPr>
            <w:t>279-2025</w:t>
          </w:r>
        </w:sdtContent>
      </w:sdt>
    </w:p>
    <w:p w14:paraId="03E00D83" w14:textId="77777777" w:rsidR="00C87635" w:rsidRPr="00C87635" w:rsidRDefault="00C87635" w:rsidP="00C87635"/>
    <w:p w14:paraId="083E066A" w14:textId="46FCE99D" w:rsidR="0016423F" w:rsidRDefault="0016423F" w:rsidP="0016423F">
      <w:pPr>
        <w:spacing w:after="160" w:line="276" w:lineRule="auto"/>
        <w:jc w:val="center"/>
      </w:pPr>
      <w:r>
        <w:t>Reforma al acuerdo SP-A-260</w:t>
      </w:r>
    </w:p>
    <w:p w14:paraId="0E1517F2" w14:textId="29012EA0" w:rsidR="00291B81" w:rsidRDefault="00291B81" w:rsidP="0016423F">
      <w:pPr>
        <w:spacing w:line="240" w:lineRule="auto"/>
        <w:jc w:val="both"/>
        <w:rPr>
          <w:iCs/>
        </w:rPr>
      </w:pPr>
      <w:r w:rsidRPr="0016423F">
        <w:rPr>
          <w:iCs/>
        </w:rPr>
        <w:t xml:space="preserve">Superintendencia de Pensiones, al ser las </w:t>
      </w:r>
      <w:r w:rsidR="00805C2D">
        <w:rPr>
          <w:iCs/>
        </w:rPr>
        <w:t>doce</w:t>
      </w:r>
      <w:r w:rsidRPr="0016423F">
        <w:rPr>
          <w:iCs/>
        </w:rPr>
        <w:t xml:space="preserve"> horas y </w:t>
      </w:r>
      <w:r w:rsidR="00805C2D">
        <w:rPr>
          <w:iCs/>
        </w:rPr>
        <w:t>cincuenta</w:t>
      </w:r>
      <w:r w:rsidRPr="0016423F">
        <w:rPr>
          <w:iCs/>
        </w:rPr>
        <w:t xml:space="preserve"> minutos del día </w:t>
      </w:r>
      <w:r w:rsidR="00B47BD9">
        <w:rPr>
          <w:iCs/>
        </w:rPr>
        <w:t>nueve</w:t>
      </w:r>
      <w:r w:rsidRPr="0016423F">
        <w:rPr>
          <w:iCs/>
        </w:rPr>
        <w:t xml:space="preserve"> de </w:t>
      </w:r>
      <w:r w:rsidR="00B47BD9">
        <w:rPr>
          <w:iCs/>
        </w:rPr>
        <w:t>mayo</w:t>
      </w:r>
      <w:r w:rsidRPr="0016423F">
        <w:rPr>
          <w:iCs/>
        </w:rPr>
        <w:t xml:space="preserve"> de 20</w:t>
      </w:r>
      <w:r w:rsidR="00805C2D">
        <w:rPr>
          <w:iCs/>
        </w:rPr>
        <w:t>25</w:t>
      </w:r>
      <w:r w:rsidRPr="0016423F">
        <w:rPr>
          <w:iCs/>
        </w:rPr>
        <w:t>.</w:t>
      </w:r>
    </w:p>
    <w:p w14:paraId="7C0014A6" w14:textId="77777777" w:rsidR="0016423F" w:rsidRDefault="0016423F" w:rsidP="0016423F">
      <w:pPr>
        <w:spacing w:line="240" w:lineRule="auto"/>
        <w:jc w:val="both"/>
        <w:rPr>
          <w:iCs/>
        </w:rPr>
      </w:pPr>
    </w:p>
    <w:p w14:paraId="1AF4FA8F" w14:textId="77777777" w:rsidR="0016423F" w:rsidRPr="0011717D" w:rsidRDefault="0016423F" w:rsidP="0016423F">
      <w:pPr>
        <w:spacing w:line="240" w:lineRule="auto"/>
        <w:jc w:val="center"/>
        <w:rPr>
          <w:rFonts w:eastAsia="Times New Roman" w:cstheme="minorHAnsi"/>
          <w:b/>
          <w:bCs/>
          <w:lang w:eastAsia="es-CR"/>
        </w:rPr>
      </w:pPr>
      <w:r w:rsidRPr="0011717D">
        <w:rPr>
          <w:rFonts w:eastAsia="Times New Roman" w:cstheme="minorHAnsi"/>
          <w:b/>
          <w:bCs/>
          <w:lang w:eastAsia="es-CR"/>
        </w:rPr>
        <w:t>CONSIDERANDO QUE:</w:t>
      </w:r>
    </w:p>
    <w:p w14:paraId="5A4457C9" w14:textId="77777777" w:rsidR="00291B81" w:rsidRDefault="00291B81" w:rsidP="0016423F">
      <w:pPr>
        <w:spacing w:line="240" w:lineRule="auto"/>
        <w:rPr>
          <w:iCs/>
        </w:rPr>
      </w:pPr>
    </w:p>
    <w:p w14:paraId="00ADBC17" w14:textId="5BEC4E5D" w:rsidR="003A5011" w:rsidRPr="003A5011" w:rsidRDefault="003A5011" w:rsidP="6A1043C9">
      <w:pPr>
        <w:pStyle w:val="Prrafodelista"/>
        <w:numPr>
          <w:ilvl w:val="0"/>
          <w:numId w:val="4"/>
        </w:numPr>
        <w:spacing w:line="240" w:lineRule="auto"/>
        <w:jc w:val="both"/>
      </w:pPr>
      <w:r>
        <w:t>El artículo 33 de la Ley No. 7523, Régimen Privado de Pensiones Complementarias, en lo conducente, establece que la Superintendencia de Pensiones (SUPEN) regulará, supervisará y fiscalizará los fondos y regímenes contemplados en esta ley. Adicionalmente, los incisos f) y r) del artículo 38 de la citada ley establecen como atribuciones del Superintendente de Pensiones, adoptar todas las acciones necesarias para el cumplimiento efectivo de las funciones de supervisión y fiscalización que le corresponden, según sus competencias, así como dictar normas específicas sobre el contenido, la forma y la periodicidad con que las entidades supervisadas deben proporcionar a la Superintendencia la información que considere de importancia, con el fin de que exista información suficiente y confiable sobre su situación.</w:t>
      </w:r>
    </w:p>
    <w:p w14:paraId="0C0FFAAA" w14:textId="3B1140D9" w:rsidR="6A1043C9" w:rsidRDefault="6A1043C9" w:rsidP="6A1043C9">
      <w:pPr>
        <w:pStyle w:val="Prrafodelista"/>
        <w:spacing w:line="240" w:lineRule="auto"/>
        <w:ind w:left="1065"/>
        <w:jc w:val="both"/>
      </w:pPr>
    </w:p>
    <w:p w14:paraId="24156AF1" w14:textId="033A5547" w:rsidR="003A5011" w:rsidRPr="003A5011" w:rsidRDefault="003A5011" w:rsidP="6A1043C9">
      <w:pPr>
        <w:pStyle w:val="Prrafodelista"/>
        <w:numPr>
          <w:ilvl w:val="0"/>
          <w:numId w:val="4"/>
        </w:numPr>
        <w:spacing w:line="240" w:lineRule="auto"/>
        <w:jc w:val="both"/>
      </w:pPr>
      <w:r>
        <w:t>El artículo 62 de la Ley de Protección al Trabajador señala que la Superintendencia de Pensiones podrá autorizar la inversión hasta de un veinticinco por ciento (25%) del activo del fondo en valores de emisiones extranjeras que se negocien en mercados de valores organizados en el territorio nacional o el extranjero.</w:t>
      </w:r>
    </w:p>
    <w:p w14:paraId="4A4D663D" w14:textId="56954723" w:rsidR="6A1043C9" w:rsidRDefault="6A1043C9" w:rsidP="6A1043C9">
      <w:pPr>
        <w:pStyle w:val="Prrafodelista"/>
        <w:spacing w:line="240" w:lineRule="auto"/>
        <w:ind w:left="1065"/>
        <w:jc w:val="both"/>
      </w:pPr>
    </w:p>
    <w:p w14:paraId="64B455F3" w14:textId="3414D623" w:rsidR="003A5011" w:rsidRPr="003A5011" w:rsidRDefault="003A5011" w:rsidP="003A5011">
      <w:pPr>
        <w:pStyle w:val="Prrafodelista"/>
        <w:numPr>
          <w:ilvl w:val="0"/>
          <w:numId w:val="4"/>
        </w:numPr>
        <w:spacing w:line="240" w:lineRule="auto"/>
        <w:jc w:val="both"/>
      </w:pPr>
      <w:r>
        <w:t>La norma antes citada indica además que, si el rendimiento real de las inversiones del régimen de pensiones complementarias en valores nacionales es igual o menor que los rendimientos internacionales, el Consejo Nacional de Supervisión del Sistema Financiero (CONASSIF), podrá autorizar, de acuerdo con las disposiciones reglamentarias que emitirá al efecto, la ampliación del límite hasta el cincuenta por ciento.</w:t>
      </w:r>
    </w:p>
    <w:p w14:paraId="7EC62AF3" w14:textId="40135824" w:rsidR="6A1043C9" w:rsidRDefault="6A1043C9" w:rsidP="6A1043C9">
      <w:pPr>
        <w:pStyle w:val="Prrafodelista"/>
        <w:spacing w:line="240" w:lineRule="auto"/>
        <w:ind w:left="1065"/>
        <w:jc w:val="both"/>
      </w:pPr>
    </w:p>
    <w:p w14:paraId="75522BAB" w14:textId="6BA4BAB9" w:rsidR="003A5011" w:rsidRPr="003A5011" w:rsidRDefault="003A5011" w:rsidP="003A5011">
      <w:pPr>
        <w:pStyle w:val="Prrafodelista"/>
        <w:numPr>
          <w:ilvl w:val="0"/>
          <w:numId w:val="4"/>
        </w:numPr>
        <w:spacing w:line="240" w:lineRule="auto"/>
        <w:jc w:val="both"/>
      </w:pPr>
      <w:r>
        <w:t xml:space="preserve">La ampliación reglamentaria del límite de inversión en instrumentos de emisores extranjeros hasta un 50% antes señalada, tiene como condición sine qua non, que el rendimiento real de las inversiones del régimen de pensiones complementarias en valores nacionales sea igual o menor que los rendimientos internacionales. El </w:t>
      </w:r>
      <w:r w:rsidR="01E6B274">
        <w:t xml:space="preserve">inciso b del </w:t>
      </w:r>
      <w:r>
        <w:t>artículo 67 del Reglamento de gestión de activos delegó en las propias entidades reguladas la determinación de esta condición. Lo anterior, con base en el cumplimiento de las disposiciones previstas en el "Título II. Gobierno de las Inversiones" de dicho reglamento.</w:t>
      </w:r>
    </w:p>
    <w:p w14:paraId="57EEC92A" w14:textId="21531F69" w:rsidR="6A1043C9" w:rsidRDefault="6A1043C9" w:rsidP="6A1043C9">
      <w:pPr>
        <w:pStyle w:val="Prrafodelista"/>
        <w:spacing w:line="240" w:lineRule="auto"/>
        <w:ind w:left="1065"/>
        <w:jc w:val="both"/>
      </w:pPr>
    </w:p>
    <w:p w14:paraId="6C62464A" w14:textId="56E85EB8" w:rsidR="003A5011" w:rsidRPr="003A5011" w:rsidRDefault="003A5011" w:rsidP="6A1043C9">
      <w:pPr>
        <w:pStyle w:val="Prrafodelista"/>
        <w:numPr>
          <w:ilvl w:val="0"/>
          <w:numId w:val="4"/>
        </w:numPr>
        <w:spacing w:line="240" w:lineRule="auto"/>
        <w:jc w:val="both"/>
      </w:pPr>
      <w:r>
        <w:t xml:space="preserve">El Consejo Nacional de Supervisión del Sistema Financiero, mediante el artículo 6 del acta de la sesión 1782-2023, celebrada el 30 de enero del 2023, publicado </w:t>
      </w:r>
      <w:r>
        <w:lastRenderedPageBreak/>
        <w:t>en el diario oficial La Gaceta No. 22, del martes 07 de febrero de 2023, dispuso la modificación, entre otros, del inciso b) del artículo 67 del Reglamento de gestión de activos</w:t>
      </w:r>
      <w:r w:rsidR="63A33DBF">
        <w:t>,</w:t>
      </w:r>
      <w:r>
        <w:t xml:space="preserve"> señalando en lo que interesa que las inversiones en valores extranjeros podrán sobrepasar el límite del 25%, hasta el 50%, siempre que las entidades reguladas demuestren, mediante estudios técnicos, que las inversiones por realizar cumplen con las condiciones previstas en el artículo 62 de la Ley de Protección al Trabajador, de acuerdo con las disposiciones que para tal efecto dicte el superintendente mediante acuerdo. Dicho acuerdo debe establecer los lineamientos que deben cumplir las entidades cuando realicen los estudios técnicos para realizar el ejercicio comparativo de rendimientos que demanda el artículo 62 de la Ley de Protección al Trabajador.</w:t>
      </w:r>
    </w:p>
    <w:p w14:paraId="643F9581" w14:textId="338912AD" w:rsidR="6A1043C9" w:rsidRDefault="6A1043C9" w:rsidP="6A1043C9">
      <w:pPr>
        <w:pStyle w:val="Prrafodelista"/>
        <w:spacing w:line="240" w:lineRule="auto"/>
        <w:ind w:left="1065"/>
        <w:jc w:val="both"/>
      </w:pPr>
    </w:p>
    <w:p w14:paraId="112F78CD" w14:textId="0BE2562A" w:rsidR="003A5011" w:rsidRPr="003A5011" w:rsidRDefault="003A5011" w:rsidP="6A1043C9">
      <w:pPr>
        <w:pStyle w:val="Prrafodelista"/>
        <w:numPr>
          <w:ilvl w:val="0"/>
          <w:numId w:val="4"/>
        </w:numPr>
        <w:spacing w:line="240" w:lineRule="auto"/>
        <w:jc w:val="both"/>
      </w:pPr>
      <w:r>
        <w:t>Para una adecuada demostración del proceso mencionado anteriormente y para los efectos de la supervisión que llegue a realizar la Superintendencia de Pensiones, los estudios técnicos que deben realizar las entidades reguladas deben cumplir con una serie de disposiciones, de manera que, además de que se encuentren alineados con el apetito al riesgo declarado, la asignación estratégica de los activos y los objetivos de rentabilidad a largo plazo de los correspondientes fondos, respondan a metodologías estables a lo largo del tiempo, debidamente aprobadas por los Órganos de Dirección, y que además cumplan con una serie de requisitos mínimos que contribuyan a su desarrollo y análisis.</w:t>
      </w:r>
    </w:p>
    <w:p w14:paraId="41D07297" w14:textId="105AEACC" w:rsidR="6A1043C9" w:rsidRDefault="6A1043C9" w:rsidP="6A1043C9">
      <w:pPr>
        <w:pStyle w:val="Prrafodelista"/>
        <w:spacing w:line="240" w:lineRule="auto"/>
        <w:ind w:left="1065"/>
        <w:jc w:val="both"/>
      </w:pPr>
    </w:p>
    <w:p w14:paraId="653A03F2" w14:textId="62D94BDE" w:rsidR="003A5011" w:rsidRPr="003A5011" w:rsidRDefault="003A5011" w:rsidP="003A5011">
      <w:pPr>
        <w:pStyle w:val="Prrafodelista"/>
        <w:numPr>
          <w:ilvl w:val="0"/>
          <w:numId w:val="4"/>
        </w:numPr>
        <w:spacing w:line="240" w:lineRule="auto"/>
        <w:jc w:val="both"/>
      </w:pPr>
      <w:r>
        <w:t>De acuerdo con las condiciones establecidas en la Ley de Protección al Trabajador</w:t>
      </w:r>
      <w:r w:rsidR="65D4BEC0">
        <w:t>,</w:t>
      </w:r>
      <w:r>
        <w:t xml:space="preserve"> el análisis de las inversiones que excedan el 25% del activo debe realizarse únicamente para las emisiones extranjeras que excedan el 25% del activo administrado. Además, el rendimiento real de estas inversiones debe compararse contra el rendimiento real de los instrumentos locales que cumplan con la regulación vigente sobre las inversiones aplicables a los fondos de pensiones, que sean consistentes con el apetito de riesgo declarado por la Operadora</w:t>
      </w:r>
      <w:r w:rsidR="00227C57">
        <w:t xml:space="preserve"> y</w:t>
      </w:r>
      <w:r>
        <w:t xml:space="preserve"> que puedan ser adquiridos por el fondo administrado.</w:t>
      </w:r>
    </w:p>
    <w:p w14:paraId="74AAA828" w14:textId="7204EF71" w:rsidR="6A1043C9" w:rsidRDefault="6A1043C9" w:rsidP="6A1043C9">
      <w:pPr>
        <w:pStyle w:val="Prrafodelista"/>
        <w:spacing w:line="240" w:lineRule="auto"/>
        <w:ind w:left="1065"/>
        <w:jc w:val="both"/>
      </w:pPr>
    </w:p>
    <w:p w14:paraId="443B62DB" w14:textId="14D3FF23" w:rsidR="003A5011" w:rsidRPr="003A5011" w:rsidRDefault="003A5011" w:rsidP="003A5011">
      <w:pPr>
        <w:pStyle w:val="Prrafodelista"/>
        <w:numPr>
          <w:ilvl w:val="0"/>
          <w:numId w:val="4"/>
        </w:numPr>
        <w:spacing w:line="240" w:lineRule="auto"/>
        <w:jc w:val="both"/>
        <w:rPr>
          <w:iCs/>
        </w:rPr>
      </w:pPr>
      <w:r w:rsidRPr="003A5011">
        <w:rPr>
          <w:iCs/>
        </w:rPr>
        <w:t>Los ejercicios de supervisión han identificado oportunidades de mejora en los procedimientos actuales, lo que ha generado la necesidad de ajustar los criterios utilizados para asegurar un análisis más preciso del cumplimiento de las condiciones establecidas en el artículo 62 de la Ley de Protección al Trabajador.</w:t>
      </w:r>
    </w:p>
    <w:p w14:paraId="18BA0F0B" w14:textId="77777777" w:rsidR="003A5011" w:rsidRPr="0016423F" w:rsidRDefault="003A5011" w:rsidP="003A5011">
      <w:pPr>
        <w:spacing w:line="240" w:lineRule="auto"/>
        <w:rPr>
          <w:iCs/>
        </w:rPr>
      </w:pPr>
    </w:p>
    <w:p w14:paraId="49E32668" w14:textId="77777777" w:rsidR="003A5011" w:rsidRPr="00596FC5" w:rsidRDefault="003A5011" w:rsidP="003A5011">
      <w:pPr>
        <w:spacing w:line="240" w:lineRule="auto"/>
        <w:jc w:val="center"/>
      </w:pPr>
      <w:r w:rsidRPr="007A1F61">
        <w:rPr>
          <w:b/>
          <w:bCs/>
        </w:rPr>
        <w:t>POR TANTO</w:t>
      </w:r>
      <w:r w:rsidRPr="00596FC5">
        <w:t>:</w:t>
      </w:r>
    </w:p>
    <w:p w14:paraId="2A454B09" w14:textId="77777777" w:rsidR="003A5011" w:rsidRPr="00596FC5" w:rsidRDefault="003A5011" w:rsidP="003A5011">
      <w:pPr>
        <w:spacing w:line="240" w:lineRule="auto"/>
      </w:pPr>
    </w:p>
    <w:p w14:paraId="3F5C5749" w14:textId="3CE44009" w:rsidR="003A5011" w:rsidRPr="00596FC5" w:rsidRDefault="003A5011" w:rsidP="003A5011">
      <w:pPr>
        <w:spacing w:line="240" w:lineRule="auto"/>
        <w:jc w:val="both"/>
      </w:pPr>
      <w:r>
        <w:t xml:space="preserve">Artículo único: Se reforma el </w:t>
      </w:r>
      <w:r w:rsidR="00C87635">
        <w:t xml:space="preserve">inciso d. del </w:t>
      </w:r>
      <w:r>
        <w:t>artículo 1 “Demostración”</w:t>
      </w:r>
      <w:r w:rsidR="00C87635">
        <w:t xml:space="preserve"> y se adiciona un párrafo al final del artículo 3 “Comunicación” del</w:t>
      </w:r>
      <w:r>
        <w:t xml:space="preserve"> Acuerdo </w:t>
      </w:r>
      <w:r w:rsidRPr="6A1043C9">
        <w:rPr>
          <w:i/>
          <w:iCs/>
        </w:rPr>
        <w:t xml:space="preserve">SP-A-260-2023 Disposiciones que deberán cumplir las entidades reguladas para acreditar el cumplimiento de las condiciones exigidas por el artículo 62 de la ley de protección al trabajador para invertir en valores de </w:t>
      </w:r>
      <w:r w:rsidRPr="6A1043C9">
        <w:rPr>
          <w:i/>
          <w:iCs/>
        </w:rPr>
        <w:lastRenderedPageBreak/>
        <w:t>emisiones extranjeras por sobre el nivel de 25%,</w:t>
      </w:r>
      <w:r>
        <w:t xml:space="preserve"> de las quince horas del ocho de febrero de dos mil veintitrés, para que, en lo sucesivo, se lean de la siguiente forma:</w:t>
      </w:r>
    </w:p>
    <w:p w14:paraId="3B420357" w14:textId="77777777" w:rsidR="00C87635" w:rsidRDefault="00C87635" w:rsidP="0016423F">
      <w:pPr>
        <w:spacing w:line="240" w:lineRule="auto"/>
        <w:rPr>
          <w:iCs/>
        </w:rPr>
      </w:pPr>
    </w:p>
    <w:p w14:paraId="1AAB6C97" w14:textId="4A7EFCDB" w:rsidR="00C87635" w:rsidRPr="00C87635" w:rsidRDefault="00C87635" w:rsidP="00C87635">
      <w:pPr>
        <w:ind w:left="708"/>
        <w:jc w:val="both"/>
        <w:rPr>
          <w:rFonts w:cstheme="minorHAnsi"/>
          <w:b/>
          <w:bCs/>
          <w:i/>
          <w:iCs/>
        </w:rPr>
      </w:pPr>
      <w:r>
        <w:rPr>
          <w:rFonts w:cstheme="minorHAnsi"/>
          <w:b/>
          <w:bCs/>
          <w:i/>
          <w:iCs/>
        </w:rPr>
        <w:t>“</w:t>
      </w:r>
      <w:r w:rsidRPr="00C87635">
        <w:rPr>
          <w:rFonts w:cstheme="minorHAnsi"/>
          <w:b/>
          <w:bCs/>
          <w:i/>
          <w:iCs/>
        </w:rPr>
        <w:t>Artículo 1. Demostración.</w:t>
      </w:r>
    </w:p>
    <w:p w14:paraId="5770FC55" w14:textId="2E29E7D6" w:rsidR="00C87635" w:rsidRPr="00C87635" w:rsidRDefault="00C87635" w:rsidP="00C87635">
      <w:pPr>
        <w:ind w:left="708"/>
        <w:jc w:val="both"/>
        <w:rPr>
          <w:rFonts w:cstheme="minorHAnsi"/>
          <w:i/>
          <w:iCs/>
        </w:rPr>
      </w:pPr>
      <w:r w:rsidRPr="00C87635">
        <w:rPr>
          <w:rFonts w:cstheme="minorHAnsi"/>
          <w:i/>
          <w:iCs/>
        </w:rPr>
        <w:t>[…]</w:t>
      </w:r>
    </w:p>
    <w:p w14:paraId="741E513C" w14:textId="72ACACD8" w:rsidR="00C87635" w:rsidRPr="00C87635" w:rsidRDefault="00C87635" w:rsidP="00C87635">
      <w:pPr>
        <w:spacing w:line="240" w:lineRule="auto"/>
        <w:ind w:left="708"/>
        <w:jc w:val="both"/>
        <w:rPr>
          <w:i/>
          <w:iCs/>
        </w:rPr>
      </w:pPr>
      <w:r w:rsidRPr="00C87635">
        <w:rPr>
          <w:i/>
          <w:iCs/>
        </w:rPr>
        <w:t xml:space="preserve">d. </w:t>
      </w:r>
      <w:r w:rsidR="005004FC" w:rsidRPr="005004FC">
        <w:rPr>
          <w:i/>
          <w:iCs/>
        </w:rPr>
        <w:t>Que el rendimiento real de las emisiones extranjeras debe compararse contra el rendimiento real de los instrumentos locales que cumplan con la regulación vigente sobre las inversiones aplicables a los fondos de pensiones, que sean consistentes con el apetito de riesgo declarado por la Operadora y que estén disponibles para adquisición del fondo administrado.</w:t>
      </w:r>
    </w:p>
    <w:p w14:paraId="2D68D274" w14:textId="77777777" w:rsidR="00C87635" w:rsidRPr="00C87635" w:rsidRDefault="00C87635" w:rsidP="00C87635">
      <w:pPr>
        <w:ind w:left="708"/>
        <w:jc w:val="both"/>
        <w:rPr>
          <w:rFonts w:cstheme="minorHAnsi"/>
        </w:rPr>
      </w:pPr>
      <w:r w:rsidRPr="00C87635">
        <w:rPr>
          <w:rFonts w:cstheme="minorHAnsi"/>
          <w:i/>
          <w:iCs/>
        </w:rPr>
        <w:t>[…]</w:t>
      </w:r>
    </w:p>
    <w:p w14:paraId="698D9E67" w14:textId="77777777" w:rsidR="00C87635" w:rsidRDefault="00C87635" w:rsidP="0016423F">
      <w:pPr>
        <w:spacing w:line="240" w:lineRule="auto"/>
        <w:rPr>
          <w:iCs/>
        </w:rPr>
      </w:pPr>
    </w:p>
    <w:p w14:paraId="7DD05C3A" w14:textId="1BF7929C" w:rsidR="00C87635" w:rsidRPr="00C87635" w:rsidRDefault="00C87635" w:rsidP="00C87635">
      <w:pPr>
        <w:spacing w:line="240" w:lineRule="auto"/>
        <w:ind w:left="708"/>
        <w:rPr>
          <w:b/>
          <w:bCs/>
          <w:iCs/>
        </w:rPr>
      </w:pPr>
      <w:r w:rsidRPr="00C87635">
        <w:rPr>
          <w:b/>
          <w:bCs/>
          <w:iCs/>
        </w:rPr>
        <w:t>Artículo 3. Comunicación.</w:t>
      </w:r>
    </w:p>
    <w:p w14:paraId="5C5308DF" w14:textId="77777777" w:rsidR="00C87635" w:rsidRPr="00C87635" w:rsidRDefault="00C87635" w:rsidP="00C87635">
      <w:pPr>
        <w:ind w:left="708"/>
        <w:jc w:val="both"/>
        <w:rPr>
          <w:rFonts w:cstheme="minorHAnsi"/>
        </w:rPr>
      </w:pPr>
      <w:r w:rsidRPr="00C87635">
        <w:rPr>
          <w:rFonts w:cstheme="minorHAnsi"/>
        </w:rPr>
        <w:t>[…]</w:t>
      </w:r>
    </w:p>
    <w:p w14:paraId="0AAFD4BA" w14:textId="16B71CCB" w:rsidR="00C87635" w:rsidRPr="00C87635" w:rsidRDefault="00C87635" w:rsidP="00C87635">
      <w:pPr>
        <w:spacing w:line="240" w:lineRule="auto"/>
        <w:ind w:left="708"/>
        <w:jc w:val="both"/>
        <w:rPr>
          <w:i/>
          <w:iCs/>
        </w:rPr>
      </w:pPr>
      <w:r w:rsidRPr="00C87635">
        <w:rPr>
          <w:i/>
          <w:iCs/>
        </w:rPr>
        <w:t>El estudio técnico de mayo de cada año debe incluir el análisis del periodo comprendido entre el 1 de octubre del año anterior y el 31 de marzo del año en que se reporta. Por otro lado, el estudio de noviembre de cada año debe incluir el análisis del periodo comprendido entre el 1 de abril y el 30 de septiembre del año en que se reporta.</w:t>
      </w:r>
      <w:r>
        <w:rPr>
          <w:i/>
          <w:iCs/>
        </w:rPr>
        <w:t>”</w:t>
      </w:r>
    </w:p>
    <w:p w14:paraId="0A309501" w14:textId="77777777" w:rsidR="00291B81" w:rsidRPr="0016423F" w:rsidRDefault="00291B81" w:rsidP="0016423F">
      <w:pPr>
        <w:spacing w:line="240" w:lineRule="auto"/>
        <w:rPr>
          <w:iCs/>
        </w:rPr>
      </w:pPr>
    </w:p>
    <w:p w14:paraId="73154D46" w14:textId="77777777" w:rsidR="00291B81" w:rsidRPr="0016423F" w:rsidRDefault="00291B81" w:rsidP="0016423F">
      <w:pPr>
        <w:spacing w:line="240" w:lineRule="auto"/>
        <w:rPr>
          <w:iCs/>
        </w:rPr>
      </w:pPr>
      <w:r w:rsidRPr="0016423F">
        <w:rPr>
          <w:iCs/>
        </w:rPr>
        <w:t>Rige a partir de su comunicación.</w:t>
      </w:r>
    </w:p>
    <w:p w14:paraId="134266AD" w14:textId="77777777" w:rsidR="00291B81" w:rsidRPr="0016423F" w:rsidRDefault="00291B81" w:rsidP="0016423F">
      <w:pPr>
        <w:spacing w:line="240" w:lineRule="auto"/>
        <w:rPr>
          <w:iCs/>
        </w:rPr>
      </w:pPr>
    </w:p>
    <w:p w14:paraId="18B6EDA9" w14:textId="77777777" w:rsidR="00291B81" w:rsidRPr="0016423F" w:rsidRDefault="00291B81" w:rsidP="0016423F">
      <w:pPr>
        <w:spacing w:line="240" w:lineRule="auto"/>
        <w:rPr>
          <w:iCs/>
        </w:rPr>
      </w:pPr>
    </w:p>
    <w:p w14:paraId="72E6F119" w14:textId="77777777" w:rsidR="00291B81" w:rsidRPr="0016423F" w:rsidRDefault="00291B81" w:rsidP="0016423F">
      <w:pPr>
        <w:spacing w:line="240" w:lineRule="auto"/>
        <w:rPr>
          <w:iCs/>
        </w:rPr>
      </w:pPr>
      <w:r w:rsidRPr="0016423F">
        <w:rPr>
          <w:iCs/>
        </w:rPr>
        <w:t>Comuníquese.</w:t>
      </w:r>
    </w:p>
    <w:p w14:paraId="20BC3582" w14:textId="77777777" w:rsidR="00A0168D" w:rsidRDefault="00A0168D" w:rsidP="00AF7580">
      <w:pPr>
        <w:spacing w:line="276" w:lineRule="auto"/>
      </w:pPr>
    </w:p>
    <w:p w14:paraId="6F5D8594" w14:textId="318F8630" w:rsidR="00851CCD" w:rsidRDefault="00041856" w:rsidP="00851CCD">
      <w:pPr>
        <w:spacing w:line="276" w:lineRule="auto"/>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418086FC" w14:textId="1C5857B2" w:rsidR="0016423F" w:rsidRDefault="006D2F64" w:rsidP="0016423F">
      <w:pPr>
        <w:spacing w:line="276" w:lineRule="auto"/>
      </w:pPr>
      <w:r>
        <w:t>Tomás Soley Pérez</w:t>
      </w:r>
    </w:p>
    <w:p w14:paraId="4DC0D76E" w14:textId="490D58CF" w:rsidR="00104FC6" w:rsidRDefault="00104FC6" w:rsidP="0016423F">
      <w:pPr>
        <w:spacing w:line="276" w:lineRule="auto"/>
      </w:pPr>
      <w:r>
        <w:t>Superintendente de Pensiones a.i.</w:t>
      </w:r>
    </w:p>
    <w:p w14:paraId="3EE2324E" w14:textId="77777777" w:rsidR="006D2F64" w:rsidRDefault="006D2F64" w:rsidP="0016423F">
      <w:pPr>
        <w:spacing w:line="276" w:lineRule="auto"/>
      </w:pPr>
    </w:p>
    <w:p w14:paraId="03BD5BCC" w14:textId="77777777" w:rsidR="006D2F64" w:rsidRDefault="006D2F64" w:rsidP="0016423F">
      <w:pPr>
        <w:spacing w:line="276" w:lineRule="auto"/>
      </w:pPr>
    </w:p>
    <w:p w14:paraId="6DB2BF73" w14:textId="77777777" w:rsidR="00104FC6" w:rsidRDefault="00104FC6" w:rsidP="0016423F">
      <w:pPr>
        <w:spacing w:line="276" w:lineRule="auto"/>
      </w:pPr>
    </w:p>
    <w:p w14:paraId="7FA224A5" w14:textId="77777777" w:rsidR="00104FC6" w:rsidRDefault="00104FC6" w:rsidP="0016423F">
      <w:pPr>
        <w:spacing w:line="276" w:lineRule="auto"/>
      </w:pPr>
    </w:p>
    <w:p w14:paraId="5BCA805D" w14:textId="5FF0E9ED" w:rsidR="00104FC6" w:rsidRPr="00F42531" w:rsidRDefault="00104FC6" w:rsidP="0016423F">
      <w:pPr>
        <w:spacing w:line="276" w:lineRule="auto"/>
        <w:rPr>
          <w:sz w:val="16"/>
          <w:szCs w:val="16"/>
        </w:rPr>
      </w:pPr>
      <w:r w:rsidRPr="00F42531">
        <w:rPr>
          <w:sz w:val="16"/>
          <w:szCs w:val="16"/>
        </w:rPr>
        <w:t>Aprobado por DSQ</w:t>
      </w:r>
      <w:r w:rsidR="00B47BD9">
        <w:rPr>
          <w:sz w:val="16"/>
          <w:szCs w:val="16"/>
        </w:rPr>
        <w:t>/RCV</w:t>
      </w:r>
    </w:p>
    <w:sectPr w:rsidR="00104FC6" w:rsidRPr="00F42531" w:rsidSect="00D029E6">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3B9B4" w14:textId="77777777" w:rsidR="00B73276" w:rsidRDefault="00B73276" w:rsidP="00011FAB">
      <w:pPr>
        <w:spacing w:line="240" w:lineRule="auto"/>
      </w:pPr>
      <w:r>
        <w:separator/>
      </w:r>
    </w:p>
  </w:endnote>
  <w:endnote w:type="continuationSeparator" w:id="0">
    <w:p w14:paraId="721A910C" w14:textId="77777777" w:rsidR="00B73276" w:rsidRDefault="00B73276"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08B" w14:textId="1B04D8F1" w:rsidR="0016423F" w:rsidRDefault="0016423F">
    <w:pPr>
      <w:pStyle w:val="Piedepgina"/>
    </w:pPr>
    <w:r>
      <w:rPr>
        <w:noProof/>
      </w:rPr>
      <mc:AlternateContent>
        <mc:Choice Requires="wps">
          <w:drawing>
            <wp:anchor distT="0" distB="0" distL="0" distR="0" simplePos="0" relativeHeight="251670528" behindDoc="0" locked="0" layoutInCell="1" allowOverlap="1" wp14:anchorId="24035085" wp14:editId="307E04A3">
              <wp:simplePos x="635" y="635"/>
              <wp:positionH relativeFrom="page">
                <wp:align>center</wp:align>
              </wp:positionH>
              <wp:positionV relativeFrom="page">
                <wp:align>bottom</wp:align>
              </wp:positionV>
              <wp:extent cx="609600" cy="422910"/>
              <wp:effectExtent l="0" t="0" r="0" b="0"/>
              <wp:wrapNone/>
              <wp:docPr id="32402646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69DF7503" w14:textId="3C98DF50" w:rsidR="0016423F" w:rsidRPr="0016423F" w:rsidRDefault="0016423F" w:rsidP="0016423F">
                          <w:pPr>
                            <w:rPr>
                              <w:rFonts w:ascii="Calibri" w:eastAsia="Calibri" w:hAnsi="Calibri" w:cs="Calibri"/>
                              <w:noProof/>
                              <w:color w:val="000000"/>
                              <w:sz w:val="20"/>
                              <w:szCs w:val="20"/>
                            </w:rPr>
                          </w:pPr>
                          <w:r w:rsidRPr="0016423F">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35085"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69DF7503" w14:textId="3C98DF50" w:rsidR="0016423F" w:rsidRPr="0016423F" w:rsidRDefault="0016423F" w:rsidP="0016423F">
                    <w:pPr>
                      <w:rPr>
                        <w:rFonts w:ascii="Calibri" w:eastAsia="Calibri" w:hAnsi="Calibri" w:cs="Calibri"/>
                        <w:noProof/>
                        <w:color w:val="000000"/>
                        <w:sz w:val="20"/>
                        <w:szCs w:val="20"/>
                      </w:rPr>
                    </w:pPr>
                    <w:r w:rsidRPr="0016423F">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153A3A18" w:rsidR="003621B6" w:rsidRDefault="0016423F"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71552" behindDoc="0" locked="0" layoutInCell="1" allowOverlap="1" wp14:anchorId="75D35833" wp14:editId="6B5676FA">
              <wp:simplePos x="635" y="635"/>
              <wp:positionH relativeFrom="page">
                <wp:align>center</wp:align>
              </wp:positionH>
              <wp:positionV relativeFrom="page">
                <wp:align>bottom</wp:align>
              </wp:positionV>
              <wp:extent cx="609600" cy="422910"/>
              <wp:effectExtent l="0" t="0" r="0" b="0"/>
              <wp:wrapNone/>
              <wp:docPr id="426750287"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3847D219" w14:textId="3653D9C8" w:rsidR="0016423F" w:rsidRPr="0016423F" w:rsidRDefault="0016423F" w:rsidP="0016423F">
                          <w:pPr>
                            <w:rPr>
                              <w:rFonts w:ascii="Calibri" w:eastAsia="Calibri" w:hAnsi="Calibri" w:cs="Calibri"/>
                              <w:noProof/>
                              <w:color w:val="000000"/>
                              <w:sz w:val="20"/>
                              <w:szCs w:val="20"/>
                            </w:rPr>
                          </w:pPr>
                          <w:r w:rsidRPr="0016423F">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D35833" id="_x0000_t202" coordsize="21600,21600" o:spt="202" path="m,l,21600r21600,l21600,xe">
              <v:stroke joinstyle="miter"/>
              <v:path gradientshapeok="t" o:connecttype="rect"/>
            </v:shapetype>
            <v:shape id="Cuadro de texto 3" o:spid="_x0000_s1027" type="#_x0000_t202" alt="Uso Interno" style="position:absolute;margin-left:0;margin-top:0;width:48pt;height:33.3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3847D219" w14:textId="3653D9C8" w:rsidR="0016423F" w:rsidRPr="0016423F" w:rsidRDefault="0016423F" w:rsidP="0016423F">
                    <w:pPr>
                      <w:rPr>
                        <w:rFonts w:ascii="Calibri" w:eastAsia="Calibri" w:hAnsi="Calibri" w:cs="Calibri"/>
                        <w:noProof/>
                        <w:color w:val="000000"/>
                        <w:sz w:val="20"/>
                        <w:szCs w:val="20"/>
                      </w:rPr>
                    </w:pPr>
                    <w:r w:rsidRPr="0016423F">
                      <w:rPr>
                        <w:rFonts w:ascii="Calibri" w:eastAsia="Calibri" w:hAnsi="Calibri" w:cs="Calibri"/>
                        <w:noProof/>
                        <w:color w:val="000000"/>
                        <w:sz w:val="20"/>
                        <w:szCs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59603558" w:rsidR="003621B6" w:rsidRDefault="0016423F"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69504" behindDoc="0" locked="0" layoutInCell="1" allowOverlap="1" wp14:anchorId="5AEB5CF0" wp14:editId="16590EE1">
              <wp:simplePos x="1076325" y="9239250"/>
              <wp:positionH relativeFrom="page">
                <wp:align>center</wp:align>
              </wp:positionH>
              <wp:positionV relativeFrom="page">
                <wp:align>bottom</wp:align>
              </wp:positionV>
              <wp:extent cx="609600" cy="422910"/>
              <wp:effectExtent l="0" t="0" r="0" b="0"/>
              <wp:wrapNone/>
              <wp:docPr id="869357468"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69F83AB6" w14:textId="72F141FD" w:rsidR="0016423F" w:rsidRPr="0016423F" w:rsidRDefault="0016423F" w:rsidP="0016423F">
                          <w:pPr>
                            <w:rPr>
                              <w:rFonts w:ascii="Calibri" w:eastAsia="Calibri" w:hAnsi="Calibri" w:cs="Calibri"/>
                              <w:noProof/>
                              <w:color w:val="000000"/>
                              <w:sz w:val="20"/>
                              <w:szCs w:val="20"/>
                            </w:rPr>
                          </w:pPr>
                          <w:r w:rsidRPr="0016423F">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B5CF0" id="_x0000_t202" coordsize="21600,21600" o:spt="202" path="m,l,21600r21600,l21600,xe">
              <v:stroke joinstyle="miter"/>
              <v:path gradientshapeok="t" o:connecttype="rect"/>
            </v:shapetype>
            <v:shape id="Cuadro de texto 1" o:spid="_x0000_s1028" type="#_x0000_t202" alt="Uso Interno" style="position:absolute;margin-left:0;margin-top:0;width:48pt;height:33.3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" filled="f" stroked="f">
              <v:textbox style="mso-fit-shape-to-text:t" inset="0,0,0,15pt">
                <w:txbxContent>
                  <w:p w14:paraId="69F83AB6" w14:textId="72F141FD" w:rsidR="0016423F" w:rsidRPr="0016423F" w:rsidRDefault="0016423F" w:rsidP="0016423F">
                    <w:pPr>
                      <w:rPr>
                        <w:rFonts w:ascii="Calibri" w:eastAsia="Calibri" w:hAnsi="Calibri" w:cs="Calibri"/>
                        <w:noProof/>
                        <w:color w:val="000000"/>
                        <w:sz w:val="20"/>
                        <w:szCs w:val="20"/>
                      </w:rPr>
                    </w:pPr>
                    <w:r w:rsidRPr="0016423F">
                      <w:rPr>
                        <w:rFonts w:ascii="Calibri" w:eastAsia="Calibri" w:hAnsi="Calibri" w:cs="Calibri"/>
                        <w:noProof/>
                        <w:color w:val="000000"/>
                        <w:sz w:val="20"/>
                        <w:szCs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4447A" w14:textId="77777777" w:rsidR="00B73276" w:rsidRDefault="00B73276" w:rsidP="00011FAB">
      <w:pPr>
        <w:spacing w:line="240" w:lineRule="auto"/>
      </w:pPr>
      <w:r>
        <w:separator/>
      </w:r>
    </w:p>
  </w:footnote>
  <w:footnote w:type="continuationSeparator" w:id="0">
    <w:p w14:paraId="71B6D8C6" w14:textId="77777777" w:rsidR="00B73276" w:rsidRDefault="00B73276"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62336"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68480"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1C6BD436"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D55C84">
      <w:rPr>
        <w:b/>
        <w:i/>
        <w:noProof/>
        <w:szCs w:val="24"/>
      </w:rPr>
      <w:t>SP-A-279-2025</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65408"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64384"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36F"/>
    <w:multiLevelType w:val="hybridMultilevel"/>
    <w:tmpl w:val="7E4C8C70"/>
    <w:lvl w:ilvl="0" w:tplc="6C94037C">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B0F7DCC"/>
    <w:multiLevelType w:val="hybridMultilevel"/>
    <w:tmpl w:val="E3828C26"/>
    <w:lvl w:ilvl="0" w:tplc="140A000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6C72C9A"/>
    <w:multiLevelType w:val="hybridMultilevel"/>
    <w:tmpl w:val="AD0E86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717B43F7"/>
    <w:multiLevelType w:val="hybridMultilevel"/>
    <w:tmpl w:val="050E5C82"/>
    <w:lvl w:ilvl="0" w:tplc="6C94037C">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287269848">
    <w:abstractNumId w:val="2"/>
  </w:num>
  <w:num w:numId="2" w16cid:durableId="1483348867">
    <w:abstractNumId w:val="3"/>
  </w:num>
  <w:num w:numId="3" w16cid:durableId="168106251">
    <w:abstractNumId w:val="0"/>
  </w:num>
  <w:num w:numId="4" w16cid:durableId="1618101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21ADD"/>
    <w:rsid w:val="00041856"/>
    <w:rsid w:val="000421CB"/>
    <w:rsid w:val="0006650E"/>
    <w:rsid w:val="000675DF"/>
    <w:rsid w:val="0008410F"/>
    <w:rsid w:val="00092B79"/>
    <w:rsid w:val="00095A2B"/>
    <w:rsid w:val="000E2FF5"/>
    <w:rsid w:val="000F20BC"/>
    <w:rsid w:val="000F575B"/>
    <w:rsid w:val="00104FC6"/>
    <w:rsid w:val="00107ED5"/>
    <w:rsid w:val="001572C1"/>
    <w:rsid w:val="0016423F"/>
    <w:rsid w:val="001B67E6"/>
    <w:rsid w:val="001D18BF"/>
    <w:rsid w:val="001D3394"/>
    <w:rsid w:val="001E19DD"/>
    <w:rsid w:val="00202D38"/>
    <w:rsid w:val="00204052"/>
    <w:rsid w:val="002073B7"/>
    <w:rsid w:val="002257D1"/>
    <w:rsid w:val="00227C57"/>
    <w:rsid w:val="00261F6E"/>
    <w:rsid w:val="00262F5C"/>
    <w:rsid w:val="00265878"/>
    <w:rsid w:val="0026796D"/>
    <w:rsid w:val="00271325"/>
    <w:rsid w:val="00277C51"/>
    <w:rsid w:val="00291B81"/>
    <w:rsid w:val="00295482"/>
    <w:rsid w:val="002A3368"/>
    <w:rsid w:val="002C4C8C"/>
    <w:rsid w:val="002F0201"/>
    <w:rsid w:val="002F0CD8"/>
    <w:rsid w:val="00303B4A"/>
    <w:rsid w:val="00305EDC"/>
    <w:rsid w:val="00310D45"/>
    <w:rsid w:val="003155C5"/>
    <w:rsid w:val="0031679D"/>
    <w:rsid w:val="003262D5"/>
    <w:rsid w:val="00347408"/>
    <w:rsid w:val="00347829"/>
    <w:rsid w:val="00357B52"/>
    <w:rsid w:val="003621B6"/>
    <w:rsid w:val="00377CEE"/>
    <w:rsid w:val="00387CD6"/>
    <w:rsid w:val="003A06F4"/>
    <w:rsid w:val="003A5011"/>
    <w:rsid w:val="003B667F"/>
    <w:rsid w:val="003D35CA"/>
    <w:rsid w:val="00413B95"/>
    <w:rsid w:val="0042790D"/>
    <w:rsid w:val="00432490"/>
    <w:rsid w:val="0045287A"/>
    <w:rsid w:val="004565B1"/>
    <w:rsid w:val="00464393"/>
    <w:rsid w:val="00477218"/>
    <w:rsid w:val="00484927"/>
    <w:rsid w:val="004A2C15"/>
    <w:rsid w:val="004B2A93"/>
    <w:rsid w:val="004B3D1D"/>
    <w:rsid w:val="004E0078"/>
    <w:rsid w:val="004F21B2"/>
    <w:rsid w:val="005004FC"/>
    <w:rsid w:val="0050511E"/>
    <w:rsid w:val="00506404"/>
    <w:rsid w:val="00507921"/>
    <w:rsid w:val="00510B84"/>
    <w:rsid w:val="005429B7"/>
    <w:rsid w:val="00564FC4"/>
    <w:rsid w:val="0058753F"/>
    <w:rsid w:val="0059081B"/>
    <w:rsid w:val="00594A6E"/>
    <w:rsid w:val="005A55A4"/>
    <w:rsid w:val="005B5578"/>
    <w:rsid w:val="005C18F6"/>
    <w:rsid w:val="005D0E59"/>
    <w:rsid w:val="005E4A8B"/>
    <w:rsid w:val="00621251"/>
    <w:rsid w:val="00630614"/>
    <w:rsid w:val="0067350A"/>
    <w:rsid w:val="006803D3"/>
    <w:rsid w:val="0069087E"/>
    <w:rsid w:val="006B6689"/>
    <w:rsid w:val="006C5791"/>
    <w:rsid w:val="006D2F64"/>
    <w:rsid w:val="006D5B49"/>
    <w:rsid w:val="006F5308"/>
    <w:rsid w:val="006F787D"/>
    <w:rsid w:val="00722522"/>
    <w:rsid w:val="00732D8B"/>
    <w:rsid w:val="0075244F"/>
    <w:rsid w:val="00762E69"/>
    <w:rsid w:val="00763296"/>
    <w:rsid w:val="0076656D"/>
    <w:rsid w:val="0079478E"/>
    <w:rsid w:val="007A5B44"/>
    <w:rsid w:val="007B253B"/>
    <w:rsid w:val="007B437F"/>
    <w:rsid w:val="007D711F"/>
    <w:rsid w:val="007E7168"/>
    <w:rsid w:val="008051AB"/>
    <w:rsid w:val="00805C2D"/>
    <w:rsid w:val="00826EC1"/>
    <w:rsid w:val="008308B4"/>
    <w:rsid w:val="00832382"/>
    <w:rsid w:val="00841E75"/>
    <w:rsid w:val="00851CCD"/>
    <w:rsid w:val="00883CCF"/>
    <w:rsid w:val="008A098B"/>
    <w:rsid w:val="008E076A"/>
    <w:rsid w:val="008E7D4F"/>
    <w:rsid w:val="009332DB"/>
    <w:rsid w:val="00952852"/>
    <w:rsid w:val="009536A5"/>
    <w:rsid w:val="00954F2B"/>
    <w:rsid w:val="00967B19"/>
    <w:rsid w:val="00980E25"/>
    <w:rsid w:val="009913CA"/>
    <w:rsid w:val="009B3671"/>
    <w:rsid w:val="009B475A"/>
    <w:rsid w:val="009E6DB2"/>
    <w:rsid w:val="009F7C79"/>
    <w:rsid w:val="00A0168D"/>
    <w:rsid w:val="00A1061A"/>
    <w:rsid w:val="00A241E6"/>
    <w:rsid w:val="00A30AAA"/>
    <w:rsid w:val="00A47569"/>
    <w:rsid w:val="00A4778B"/>
    <w:rsid w:val="00A60740"/>
    <w:rsid w:val="00A60911"/>
    <w:rsid w:val="00AB116C"/>
    <w:rsid w:val="00AD10D3"/>
    <w:rsid w:val="00AF3B9B"/>
    <w:rsid w:val="00AF7580"/>
    <w:rsid w:val="00B20060"/>
    <w:rsid w:val="00B242C2"/>
    <w:rsid w:val="00B47BD9"/>
    <w:rsid w:val="00B65E0E"/>
    <w:rsid w:val="00B71282"/>
    <w:rsid w:val="00B73276"/>
    <w:rsid w:val="00B849CB"/>
    <w:rsid w:val="00BD5F5A"/>
    <w:rsid w:val="00BE078A"/>
    <w:rsid w:val="00C015B1"/>
    <w:rsid w:val="00C8695A"/>
    <w:rsid w:val="00C87635"/>
    <w:rsid w:val="00C90A71"/>
    <w:rsid w:val="00CA16C2"/>
    <w:rsid w:val="00CC0335"/>
    <w:rsid w:val="00CC24BF"/>
    <w:rsid w:val="00CD5928"/>
    <w:rsid w:val="00CF51F2"/>
    <w:rsid w:val="00D029E6"/>
    <w:rsid w:val="00D0661A"/>
    <w:rsid w:val="00D268FF"/>
    <w:rsid w:val="00D350B3"/>
    <w:rsid w:val="00D41AFA"/>
    <w:rsid w:val="00D440C1"/>
    <w:rsid w:val="00D55C84"/>
    <w:rsid w:val="00D61945"/>
    <w:rsid w:val="00D766AB"/>
    <w:rsid w:val="00D80206"/>
    <w:rsid w:val="00D86CC1"/>
    <w:rsid w:val="00DA5F5C"/>
    <w:rsid w:val="00DC38D9"/>
    <w:rsid w:val="00DD729A"/>
    <w:rsid w:val="00E42EFF"/>
    <w:rsid w:val="00E95D96"/>
    <w:rsid w:val="00EA0753"/>
    <w:rsid w:val="00EA1A49"/>
    <w:rsid w:val="00EC1B04"/>
    <w:rsid w:val="00EE58B8"/>
    <w:rsid w:val="00EF04B3"/>
    <w:rsid w:val="00F42531"/>
    <w:rsid w:val="00F432E8"/>
    <w:rsid w:val="00F44087"/>
    <w:rsid w:val="00F45755"/>
    <w:rsid w:val="00F51952"/>
    <w:rsid w:val="00F560CF"/>
    <w:rsid w:val="00F57041"/>
    <w:rsid w:val="00F7760F"/>
    <w:rsid w:val="00F80FC5"/>
    <w:rsid w:val="00FF7142"/>
    <w:rsid w:val="01E6B274"/>
    <w:rsid w:val="11EDA96F"/>
    <w:rsid w:val="124A915D"/>
    <w:rsid w:val="248B85EE"/>
    <w:rsid w:val="29222C7D"/>
    <w:rsid w:val="4E8F47CB"/>
    <w:rsid w:val="5C71FB4C"/>
    <w:rsid w:val="63A33DBF"/>
    <w:rsid w:val="65D4BEC0"/>
    <w:rsid w:val="6939E816"/>
    <w:rsid w:val="6A1043C9"/>
    <w:rsid w:val="6ACC1587"/>
    <w:rsid w:val="7466F7EB"/>
    <w:rsid w:val="7870D496"/>
    <w:rsid w:val="7F40E1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A5011"/>
    <w:pPr>
      <w:ind w:left="720"/>
      <w:contextualSpacing/>
    </w:pPr>
  </w:style>
  <w:style w:type="table" w:styleId="Tablaconcuadrcula4-nfasis5">
    <w:name w:val="Grid Table 4 Accent 5"/>
    <w:basedOn w:val="Tablanormal"/>
    <w:uiPriority w:val="49"/>
    <w:rsid w:val="005B557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C6E51"/>
    <w:rsid w:val="000E2FF5"/>
    <w:rsid w:val="001B4880"/>
    <w:rsid w:val="001E19DD"/>
    <w:rsid w:val="00202D38"/>
    <w:rsid w:val="003F09B8"/>
    <w:rsid w:val="004F46CD"/>
    <w:rsid w:val="00564FC4"/>
    <w:rsid w:val="005C479A"/>
    <w:rsid w:val="008536C8"/>
    <w:rsid w:val="00954F2B"/>
    <w:rsid w:val="00A30AAA"/>
    <w:rsid w:val="00D268F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Estado xmlns="6c2d2cf2-004b-47d1-b91d-f9a62dc21bae" xsi:nil="true"/>
    <Evento xmlns="6c2d2cf2-004b-47d1-b91d-f9a62dc21bae">
      <Url>https://si.supen.fi.cr/Tramites/Tram_Detalle_Evento.aspx?evento=2025009204&amp;op=3</Url>
      <Description>2025009204</Description>
    </Evento>
    <IdSession xmlns="6c2d2cf2-004b-47d1-b91d-f9a62dc21ba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41B6E-2342-4231-99D8-FF6F1B3F3BD1}">
  <ds:schemaRefs>
    <ds:schemaRef ds:uri="http://schemas.microsoft.com/sharepoint/v3/contenttype/forms"/>
  </ds:schemaRefs>
</ds:datastoreItem>
</file>

<file path=customXml/itemProps2.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3.xml><?xml version="1.0" encoding="utf-8"?>
<ds:datastoreItem xmlns:ds="http://schemas.openxmlformats.org/officeDocument/2006/customXml" ds:itemID="{34D451BD-6067-48EB-80C7-A07A167F2540}">
  <ds:schemaRefs>
    <ds:schemaRef ds:uri="http://schemas.microsoft.com/office/2006/documentManagement/types"/>
    <ds:schemaRef ds:uri="http://purl.org/dc/elements/1.1/"/>
    <ds:schemaRef ds:uri="http://www.w3.org/XML/1998/namespace"/>
    <ds:schemaRef ds:uri="http://purl.org/dc/dcmitype/"/>
    <ds:schemaRef ds:uri="6c2d2cf2-004b-47d1-b91d-f9a62dc21bae"/>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31F2A704-6559-418D-8739-1134CF58D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3</Pages>
  <Words>980</Words>
  <Characters>5390</Characters>
  <Application>Microsoft Office Word</Application>
  <DocSecurity>4</DocSecurity>
  <Lines>44</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2025SPA279.docx</dc:title>
  <dc:subject/>
  <dc:creator>ROJAS VALVERDE DIEGO ANTONIO</dc:creator>
  <cp:keywords/>
  <dc:description/>
  <cp:lastModifiedBy>RODRIGUEZ BOVIERI GIANFRANCO</cp:lastModifiedBy>
  <cp:revision>2</cp:revision>
  <cp:lastPrinted>2016-11-07T18:19:00Z</cp:lastPrinted>
  <dcterms:created xsi:type="dcterms:W3CDTF">2025-08-13T20:35:00Z</dcterms:created>
  <dcterms:modified xsi:type="dcterms:W3CDTF">2025-08-13T20:35:00Z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33d1579c,13504064,196fb14f</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2025-04-10T22:06:34Z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2b4d5a59-f0af-469b-8045-8fb55a4c988d</vt:lpwstr>
  </property>
  <property fmtid="{D5CDD505-2E9C-101B-9397-08002B2CF9AE}" pid="12" name="MSIP_Label_b8b4be34-365a-4a68-b9fb-75c1b6874315_ContentBits">
    <vt:lpwstr>2</vt:lpwstr>
  </property>
  <property fmtid="{D5CDD505-2E9C-101B-9397-08002B2CF9AE}" pid="13" name="MSIP_Label_b8b4be34-365a-4a68-b9fb-75c1b6874315_Tag">
    <vt:lpwstr>10, 3, 0, 1</vt:lpwstr>
  </property>
  <property fmtid="{D5CDD505-2E9C-101B-9397-08002B2CF9AE}" pid="14" name="MediaServiceImageTags">
    <vt:lpwstr/>
  </property>
</Properties>
</file>